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E5DE3" w:rsidR="009A74F7" w:rsidP="009A74F7" w:rsidRDefault="009A74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.…/….</w:t>
      </w:r>
      <w:r w:rsidRPr="00DE5DE3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….</w:t>
      </w:r>
    </w:p>
    <w:p w:rsidRPr="00971570" w:rsidR="009A74F7" w:rsidP="009A74F7" w:rsidRDefault="009A74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1570">
        <w:rPr>
          <w:rStyle w:val="Gl"/>
          <w:rFonts w:ascii="Times New Roman" w:hAnsi="Times New Roman"/>
          <w:b w:val="0"/>
          <w:sz w:val="24"/>
          <w:szCs w:val="24"/>
        </w:rPr>
        <w:t>NEVŞEHİR HACI BEKTAŞ VELİ ÜNİVERSİTESİ</w:t>
      </w:r>
    </w:p>
    <w:p w:rsidRPr="00971570" w:rsidR="009A74F7" w:rsidP="009A74F7" w:rsidRDefault="009A74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>FEN EDEBİYAT FAKÜLTESİ DEKANLIĞI</w:t>
      </w:r>
    </w:p>
    <w:p w:rsidRPr="00971570" w:rsidR="009A74F7" w:rsidP="009A74F7" w:rsidRDefault="009A74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>………………………..……… BÖLÜMÜ BAŞKANLIĞINA</w:t>
      </w:r>
    </w:p>
    <w:p w:rsidRPr="00971570" w:rsidR="009A74F7" w:rsidP="009A74F7" w:rsidRDefault="009A74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15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</w:p>
    <w:p w:rsidRPr="00971570" w:rsidR="009A74F7" w:rsidP="009A74F7" w:rsidRDefault="009A74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>Fen Edebiyat Fakültesi…………..Bölümü…………….. numaralı …. sınıf öğrencisiyim.</w:t>
      </w:r>
      <w:r w:rsidRPr="009715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1570">
        <w:rPr>
          <w:rFonts w:ascii="Times New Roman" w:hAnsi="Times New Roman"/>
          <w:sz w:val="24"/>
          <w:szCs w:val="24"/>
        </w:rPr>
        <w:t>20….-20….  güz/bahar döneminde,</w:t>
      </w:r>
      <w:r>
        <w:rPr>
          <w:rFonts w:ascii="Times New Roman" w:hAnsi="Times New Roman"/>
          <w:sz w:val="24"/>
          <w:szCs w:val="24"/>
        </w:rPr>
        <w:t xml:space="preserve"> azami öğrenim süremi doldurdum. </w:t>
      </w:r>
      <w:r w:rsidRPr="00971570">
        <w:rPr>
          <w:rFonts w:ascii="Times New Roman" w:hAnsi="Times New Roman"/>
          <w:sz w:val="24"/>
          <w:szCs w:val="24"/>
        </w:rPr>
        <w:t>Nevşehir Hacı Bektaş Veli Üniversitesi Ön L</w:t>
      </w:r>
      <w:r>
        <w:rPr>
          <w:rFonts w:ascii="Times New Roman" w:hAnsi="Times New Roman"/>
          <w:sz w:val="24"/>
          <w:szCs w:val="24"/>
        </w:rPr>
        <w:t>isans ve Lisans Eğitim-Öğretim ve Sınav Yönetmeliği 5. m</w:t>
      </w:r>
      <w:r w:rsidRPr="00971570">
        <w:rPr>
          <w:rFonts w:ascii="Times New Roman" w:hAnsi="Times New Roman"/>
          <w:sz w:val="24"/>
          <w:szCs w:val="24"/>
        </w:rPr>
        <w:t xml:space="preserve">addesi hükmü gereğince 20….-20….  güz/bahar döneminde, aşağıdaki çizelgede belirtilen ders(ler) in 1. ve 2. ek sınavına girmek istiyorum. </w:t>
      </w:r>
    </w:p>
    <w:p w:rsidRPr="00971570" w:rsidR="009A74F7" w:rsidP="009A74F7" w:rsidRDefault="009A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 xml:space="preserve">           Gereğini arz ederim.                                                                                     </w:t>
      </w:r>
    </w:p>
    <w:p w:rsidRPr="00971570" w:rsidR="009A74F7" w:rsidP="009A74F7" w:rsidRDefault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  <w:t xml:space="preserve">                                            </w:t>
      </w:r>
    </w:p>
    <w:p w:rsidRPr="00971570" w:rsidR="009A74F7" w:rsidP="009A74F7" w:rsidRDefault="009A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name="_GoBack" w:id="0"/>
      <w:bookmarkEnd w:id="0"/>
    </w:p>
    <w:p w:rsidRPr="00971570" w:rsidR="009A74F7" w:rsidP="009A74F7" w:rsidRDefault="009A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4F7" w:rsidP="009A74F7" w:rsidRDefault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Öğrencinin Ad Soyad </w:t>
      </w:r>
    </w:p>
    <w:p w:rsidRPr="00971570" w:rsidR="009A74F7" w:rsidP="009A74F7" w:rsidRDefault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İmza</w:t>
      </w:r>
    </w:p>
    <w:p w:rsidRPr="00971570" w:rsidR="009A74F7" w:rsidP="009A74F7" w:rsidRDefault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</w:p>
    <w:p w:rsidRPr="00971570" w:rsidR="009A74F7" w:rsidP="009A74F7" w:rsidRDefault="009A74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001"/>
      </w:tblGrid>
      <w:tr w:rsidRPr="00971570" w:rsidR="009A74F7" w:rsidTr="00E5585A">
        <w:trPr>
          <w:trHeight w:val="490"/>
        </w:trPr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center"/>
            <w:hideMark/>
          </w:tcPr>
          <w:p w:rsidRPr="00971570" w:rsidR="009A74F7" w:rsidP="00E5585A" w:rsidRDefault="009A74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570">
              <w:rPr>
                <w:rFonts w:ascii="Times New Roman" w:hAnsi="Times New Roman"/>
                <w:b/>
                <w:sz w:val="24"/>
                <w:szCs w:val="24"/>
              </w:rPr>
              <w:t>DERSİN KODU-ADI</w:t>
            </w:r>
          </w:p>
        </w:tc>
        <w:tc>
          <w:tcPr>
            <w:tcW w:w="4001" w:type="dxa"/>
            <w:tcBorders>
              <w:top w:val="single" w:color="auto" w:sz="4" w:space="0"/>
              <w:bottom w:val="single" w:color="auto" w:sz="4" w:space="0"/>
            </w:tcBorders>
            <w:vAlign w:val="center"/>
            <w:hideMark/>
          </w:tcPr>
          <w:p w:rsidRPr="00971570" w:rsidR="009A74F7" w:rsidP="00E5585A" w:rsidRDefault="009A74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570">
              <w:rPr>
                <w:rFonts w:ascii="Times New Roman" w:hAnsi="Times New Roman"/>
                <w:b/>
                <w:sz w:val="24"/>
                <w:szCs w:val="24"/>
              </w:rPr>
              <w:t>SORUMLU ÖĞRETİM ELEMANI</w:t>
            </w:r>
          </w:p>
        </w:tc>
      </w:tr>
      <w:tr w:rsidRPr="00971570" w:rsidR="009A74F7" w:rsidTr="00E5585A">
        <w:trPr>
          <w:trHeight w:val="490"/>
        </w:trPr>
        <w:tc>
          <w:tcPr>
            <w:tcW w:w="5103" w:type="dxa"/>
            <w:tcBorders>
              <w:top w:val="single" w:color="auto" w:sz="4" w:space="0"/>
            </w:tcBorders>
            <w:vAlign w:val="center"/>
            <w:hideMark/>
          </w:tcPr>
          <w:p w:rsidRPr="00971570" w:rsidR="009A74F7" w:rsidP="00E5585A" w:rsidRDefault="009A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70">
              <w:rPr>
                <w:rFonts w:ascii="Times New Roman" w:hAnsi="Times New Roman"/>
                <w:sz w:val="24"/>
                <w:szCs w:val="24"/>
              </w:rPr>
              <w:t>1-</w:t>
            </w:r>
          </w:p>
        </w:tc>
        <w:tc>
          <w:tcPr>
            <w:tcW w:w="4001" w:type="dxa"/>
            <w:tcBorders>
              <w:top w:val="single" w:color="auto" w:sz="4" w:space="0"/>
            </w:tcBorders>
            <w:vAlign w:val="center"/>
          </w:tcPr>
          <w:p w:rsidRPr="00971570" w:rsidR="009A74F7" w:rsidP="00E5585A" w:rsidRDefault="009A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971570" w:rsidR="009A74F7" w:rsidTr="00E5585A">
        <w:trPr>
          <w:trHeight w:val="490"/>
        </w:trPr>
        <w:tc>
          <w:tcPr>
            <w:tcW w:w="5103" w:type="dxa"/>
            <w:vAlign w:val="center"/>
            <w:hideMark/>
          </w:tcPr>
          <w:p w:rsidRPr="00971570" w:rsidR="009A74F7" w:rsidP="00E5585A" w:rsidRDefault="009A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70">
              <w:rPr>
                <w:rFonts w:ascii="Times New Roman" w:hAnsi="Times New Roman"/>
                <w:sz w:val="24"/>
                <w:szCs w:val="24"/>
              </w:rPr>
              <w:t>2-</w:t>
            </w:r>
          </w:p>
        </w:tc>
        <w:tc>
          <w:tcPr>
            <w:tcW w:w="4001" w:type="dxa"/>
            <w:vAlign w:val="center"/>
          </w:tcPr>
          <w:p w:rsidRPr="00971570" w:rsidR="009A74F7" w:rsidP="00E5585A" w:rsidRDefault="009A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971570" w:rsidR="009A74F7" w:rsidTr="00E5585A">
        <w:trPr>
          <w:trHeight w:val="490"/>
        </w:trPr>
        <w:tc>
          <w:tcPr>
            <w:tcW w:w="5103" w:type="dxa"/>
            <w:tcBorders>
              <w:bottom w:val="single" w:color="auto" w:sz="4" w:space="0"/>
            </w:tcBorders>
            <w:vAlign w:val="center"/>
            <w:hideMark/>
          </w:tcPr>
          <w:p w:rsidRPr="00971570" w:rsidR="009A74F7" w:rsidP="00E5585A" w:rsidRDefault="009A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70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  <w:tc>
          <w:tcPr>
            <w:tcW w:w="4001" w:type="dxa"/>
            <w:tcBorders>
              <w:bottom w:val="single" w:color="auto" w:sz="4" w:space="0"/>
            </w:tcBorders>
            <w:vAlign w:val="center"/>
          </w:tcPr>
          <w:p w:rsidRPr="00971570" w:rsidR="009A74F7" w:rsidP="00E5585A" w:rsidRDefault="009A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971570" w:rsidR="009A74F7" w:rsidP="009A74F7" w:rsidRDefault="009A74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4F7" w:rsidP="009A74F7" w:rsidRDefault="009A74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UYGUNDUR</w:t>
      </w:r>
    </w:p>
    <w:p w:rsidR="009A74F7" w:rsidP="009A74F7" w:rsidRDefault="009A74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Akademik Danışman Ad Soyad</w:t>
      </w:r>
    </w:p>
    <w:p w:rsidRPr="00971570" w:rsidR="009A74F7" w:rsidP="009A74F7" w:rsidRDefault="009A74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</w:t>
      </w:r>
    </w:p>
    <w:p w:rsidRPr="00923ECC" w:rsidR="007A2926" w:rsidP="001B4140" w:rsidRDefault="007A2926"/>
    <w:sectPr w:rsidRPr="00923ECC" w:rsidR="007A2926" w:rsidSect="00224FD7">
      <w:footerReference r:id="R6064f76356194ae0"/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6BE" w:rsidRDefault="009366BE">
      <w:r>
        <w:separator/>
      </w:r>
    </w:p>
  </w:endnote>
  <w:endnote w:type="continuationSeparator" w:id="0">
    <w:p w:rsidR="009366BE" w:rsidRDefault="0093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D7" w:rsidRDefault="00224FD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"Nevşehir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6BE" w:rsidRDefault="009366BE">
      <w:r>
        <w:separator/>
      </w:r>
    </w:p>
  </w:footnote>
  <w:footnote w:type="continuationSeparator" w:id="0">
    <w:p w:rsidR="009366BE" w:rsidRDefault="00936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0"/>
      <w:gridCol w:w="5577"/>
      <w:gridCol w:w="2554"/>
    </w:tblGrid>
    <w:tr w:rsidRPr="006A0EAB" w:rsidR="00F91F41" w:rsidTr="00F91F41">
      <w:trPr>
        <w:cantSplit/>
        <w:trHeight w:val="981"/>
      </w:trPr>
      <w:tc>
        <w:tcPr>
          <w:tcW w:w="2085" w:type="dxa"/>
          <w:vMerge w:val="restart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</w:tcPr>
        <w:p w:rsidRPr="00C032A6" w:rsidR="00F91F41" w:rsidP="00F91F41" w:rsidRDefault="00F91F41">
          <w:pPr>
            <w:rPr>
              <w:sz w:val="18"/>
              <w:szCs w:val="18"/>
            </w:rPr>
          </w:pPr>
          <w:r>
            <w:rPr>
              <w:noProof/>
            </w:rPr>
            <w:br/>
          </w:r>
        </w:p>
        <w:p w:rsidR="004D750A" w:rsidP="00063FC3" w:rsidRDefault="004D750A">
          <w:pPr>
            <w:jc w:val="center"/>
            <w:rPr>
              <w:b/>
              <w:sz w:val="18"/>
              <w:szCs w:val="18"/>
            </w:rPr>
          </w:pPr>
        </w:p>
        <w:p w:rsidRPr="00C9557A" w:rsidR="00F91F41" w:rsidP="00BD3BE6" w:rsidRDefault="00BD3BE6">
          <w:pPr>
            <w:jc w:val="center"/>
            <w:rPr>
              <w:b/>
              <w:sz w:val="18"/>
              <w:szCs w:val="18"/>
            </w:rPr>
          </w:pPr>
          <w:r w:rsidRPr="00FF4C95">
            <w:rPr>
              <w:b/>
              <w:noProof/>
              <w:sz w:val="18"/>
              <w:szCs w:val="18"/>
            </w:rPr>
            <w:drawing>
              <wp:inline distT="0" distB="0" distL="0" distR="0" wp14:anchorId="4B225237" wp14:editId="7EB8D467">
                <wp:extent cx="857250" cy="848179"/>
                <wp:effectExtent l="0" t="0" r="0" b="9525"/>
                <wp:docPr id="3" name="Resim 3" descr="C:\Users\nevu\AppData\Local\Temp\Rar$DIa0.295\5x5cm_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nevu\AppData\Local\Temp\Rar$DIa0.295\5x5cm_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3709" cy="854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0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</w:tcPr>
        <w:p w:rsidR="00F91F41" w:rsidP="00F91F41" w:rsidRDefault="00F91F41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Pr="006A0EAB" w:rsidR="00BD3BE6" w:rsidP="00BD3BE6" w:rsidRDefault="00BD3BE6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Pr="006A0EAB" w:rsidR="00BD3BE6" w:rsidP="00BD3BE6" w:rsidRDefault="00BD3BE6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NEVŞEHİR HACI BEKTAŞ VELİ ÜNİVERSİTESİ</w:t>
          </w:r>
        </w:p>
        <w:p w:rsidRPr="006A0EAB" w:rsidR="00F91F41" w:rsidP="00BD3BE6" w:rsidRDefault="00BD3BE6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 </w:t>
          </w:r>
          <w:r w:rsidR="00325D62">
            <w:rPr>
              <w:rFonts w:ascii="Times New Roman" w:hAnsi="Times New Roman"/>
              <w:b/>
            </w:rPr>
            <w:t>Fen Edebiyat Fakültesi</w:t>
          </w: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vAlign w:val="center"/>
        </w:tcPr>
        <w:p w:rsidRPr="00BD3BE6" w:rsidR="00F91F41" w:rsidP="00F91F41" w:rsidRDefault="00BD3BE6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 w:rsidRPr="00BD3BE6">
            <w:rPr>
              <w:rFonts w:ascii="Times New Roman" w:hAnsi="Times New Roman"/>
              <w:b/>
            </w:rPr>
            <w:t>Doküman Bilgisi</w:t>
          </w:r>
        </w:p>
      </w:tc>
    </w:tr>
    <w:tr w:rsidRPr="006A0EAB" w:rsidR="00F91F41" w:rsidTr="00F91F41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F02236" w:rsidR="00F91F41" w:rsidP="003E68C9" w:rsidRDefault="00325D62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1. VE 2. EK SINAVI DİLEKÇESİ </w:t>
          </w: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125BF0" w:rsidRDefault="00F91F41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 w:rsidR="00325D62">
            <w:rPr>
              <w:rFonts w:ascii="Times New Roman" w:hAnsi="Times New Roman"/>
            </w:rPr>
            <w:t>FRM/FK. FEN EDB./08</w:t>
          </w:r>
        </w:p>
      </w:tc>
    </w:tr>
    <w:tr w:rsidRPr="006A0EAB" w:rsidR="00F91F41" w:rsidTr="00F91F41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9C1C52" w:rsidRDefault="00F91F41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Pr="009C549A" w:rsidR="00325D62">
            <w:rPr>
              <w:rFonts w:ascii="Times New Roman" w:hAnsi="Times New Roman"/>
            </w:rPr>
            <w:t>3.11.2025</w:t>
          </w:r>
        </w:p>
      </w:tc>
    </w:tr>
    <w:tr w:rsidRPr="006A0EAB" w:rsidR="00F91F41" w:rsidTr="00F91F41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8652F2" w:rsidRDefault="00F91F41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  <w:r w:rsidRPr="009C549A" w:rsidR="00325D62">
            <w:rPr>
              <w:rFonts w:ascii="Times New Roman" w:hAnsi="Times New Roman"/>
              <w:color w:val="000000"/>
            </w:rPr>
            <w:t>00/...</w:t>
          </w:r>
        </w:p>
      </w:tc>
    </w:tr>
    <w:tr w:rsidRPr="006A0EAB" w:rsidR="00F91F41" w:rsidTr="00F91F41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9A74F7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9A74F7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Pr="003C0C1E" w:rsidR="00B2465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7"/>
  </w:num>
  <w:num w:numId="3">
    <w:abstractNumId w:val="9"/>
  </w:num>
  <w:num w:numId="4">
    <w:abstractNumId w:val="11"/>
  </w:num>
  <w:num w:numId="5">
    <w:abstractNumId w:val="22"/>
  </w:num>
  <w:num w:numId="6">
    <w:abstractNumId w:val="25"/>
  </w:num>
  <w:num w:numId="7">
    <w:abstractNumId w:val="5"/>
  </w:num>
  <w:num w:numId="8">
    <w:abstractNumId w:val="18"/>
  </w:num>
  <w:num w:numId="9">
    <w:abstractNumId w:val="14"/>
  </w:num>
  <w:num w:numId="10">
    <w:abstractNumId w:val="10"/>
  </w:num>
  <w:num w:numId="11">
    <w:abstractNumId w:val="20"/>
  </w:num>
  <w:num w:numId="12">
    <w:abstractNumId w:val="26"/>
  </w:num>
  <w:num w:numId="13">
    <w:abstractNumId w:val="0"/>
  </w:num>
  <w:num w:numId="14">
    <w:abstractNumId w:val="6"/>
  </w:num>
  <w:num w:numId="15">
    <w:abstractNumId w:val="16"/>
  </w:num>
  <w:num w:numId="16">
    <w:abstractNumId w:val="17"/>
  </w:num>
  <w:num w:numId="17">
    <w:abstractNumId w:val="8"/>
  </w:num>
  <w:num w:numId="18">
    <w:abstractNumId w:val="15"/>
  </w:num>
  <w:num w:numId="19">
    <w:abstractNumId w:val="21"/>
  </w:num>
  <w:num w:numId="20">
    <w:abstractNumId w:val="12"/>
  </w:num>
  <w:num w:numId="21">
    <w:abstractNumId w:val="19"/>
  </w:num>
  <w:num w:numId="22">
    <w:abstractNumId w:val="3"/>
  </w:num>
  <w:num w:numId="23">
    <w:abstractNumId w:val="7"/>
  </w:num>
  <w:num w:numId="24">
    <w:abstractNumId w:val="2"/>
  </w:num>
  <w:num w:numId="25">
    <w:abstractNumId w:val="23"/>
  </w:num>
  <w:num w:numId="26">
    <w:abstractNumId w:val="24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F7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5C60"/>
    <w:rsid w:val="004D59B1"/>
    <w:rsid w:val="004D750A"/>
    <w:rsid w:val="004E65BC"/>
    <w:rsid w:val="004F131F"/>
    <w:rsid w:val="0050417B"/>
    <w:rsid w:val="00510DE4"/>
    <w:rsid w:val="00525D79"/>
    <w:rsid w:val="00533A92"/>
    <w:rsid w:val="00540626"/>
    <w:rsid w:val="00545D00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63645"/>
    <w:rsid w:val="006659B9"/>
    <w:rsid w:val="006710A6"/>
    <w:rsid w:val="006747F6"/>
    <w:rsid w:val="00680C0E"/>
    <w:rsid w:val="00682C6F"/>
    <w:rsid w:val="006903E5"/>
    <w:rsid w:val="00691DCF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C23DD"/>
    <w:rsid w:val="008C53C8"/>
    <w:rsid w:val="008D315B"/>
    <w:rsid w:val="008E3E1F"/>
    <w:rsid w:val="00905D19"/>
    <w:rsid w:val="009154B6"/>
    <w:rsid w:val="00917FCC"/>
    <w:rsid w:val="00923ECC"/>
    <w:rsid w:val="009305C9"/>
    <w:rsid w:val="009366BE"/>
    <w:rsid w:val="009367E7"/>
    <w:rsid w:val="00951FAA"/>
    <w:rsid w:val="00964780"/>
    <w:rsid w:val="00965356"/>
    <w:rsid w:val="00976399"/>
    <w:rsid w:val="00981584"/>
    <w:rsid w:val="0099760F"/>
    <w:rsid w:val="00997AED"/>
    <w:rsid w:val="009A74F7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4E27"/>
    <w:rsid w:val="00B953F2"/>
    <w:rsid w:val="00BA11EE"/>
    <w:rsid w:val="00BB4329"/>
    <w:rsid w:val="00BB4DAD"/>
    <w:rsid w:val="00BB5C6D"/>
    <w:rsid w:val="00BC73CD"/>
    <w:rsid w:val="00BD360C"/>
    <w:rsid w:val="00BD3BE6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82E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GvdeMetni">
    <w:name w:val="Body Text"/>
    <w:basedOn w:val="Normal"/>
    <w:rsid w:val="003C0C1E"/>
    <w:pPr>
      <w:spacing w:after="120" w:line="240" w:lineRule="auto"/>
    </w:pPr>
    <w:rPr>
      <w:rFonts w:ascii="Arial" w:eastAsiaTheme="minorEastAsia" w:hAnsi="Arial"/>
      <w:sz w:val="20"/>
      <w:szCs w:val="20"/>
      <w:lang w:eastAsia="tr-TR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Theme="minorEastAsia" w:hAnsi="Times New Roman"/>
      <w:szCs w:val="20"/>
      <w:lang w:eastAsia="tr-TR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hAnsi="Georgia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 w:line="240" w:lineRule="auto"/>
    </w:pPr>
    <w:rPr>
      <w:rFonts w:ascii="Times New Roman" w:eastAsiaTheme="minorEastAsia" w:hAnsi="Times New Roman"/>
      <w:lang w:eastAsia="tr-TR"/>
    </w:rPr>
  </w:style>
  <w:style w:type="paragraph" w:styleId="DipnotMetni">
    <w:name w:val="footnote text"/>
    <w:basedOn w:val="Normal"/>
    <w:link w:val="DipnotMetniChar"/>
    <w:rsid w:val="007A292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character" w:styleId="Gl">
    <w:name w:val="Strong"/>
    <w:qFormat/>
    <w:rsid w:val="009A74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footer" Target="/word/foot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header" Target="/word/header3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2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.xml" Id="rId1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2.xml" Id="rId9" /><Relationship Type="http://schemas.openxmlformats.org/officeDocument/2006/relationships/fontTable" Target="/word/fontTable.xml" Id="rId14" /><Relationship Type="http://schemas.openxmlformats.org/officeDocument/2006/relationships/footer" Target="/word/footer4.xml" Id="R6064f76356194ae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C606D-101D-4CB6-8D4B-FCE4641D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ve 2. Ek Sınavı Dilekçesi 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NEVU</dc:creator>
  <cp:keywords/>
  <cp:lastModifiedBy>NEVU</cp:lastModifiedBy>
  <cp:revision>1</cp:revision>
  <cp:lastPrinted>2018-09-24T13:03:00Z</cp:lastPrinted>
  <dcterms:created xsi:type="dcterms:W3CDTF">2025-10-31T20:11:00Z</dcterms:created>
  <dcterms:modified xsi:type="dcterms:W3CDTF">2025-10-31T20:13:00Z</dcterms:modified>
</cp:coreProperties>
</file>